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22154348" w14:textId="77777777" w:rsidTr="002A068F">
        <w:trPr>
          <w:trHeight w:val="8366"/>
          <w:tblHeader/>
        </w:trPr>
        <w:tc>
          <w:tcPr>
            <w:tcW w:w="7819" w:type="dxa"/>
          </w:tcPr>
          <w:p w14:paraId="79A65575" w14:textId="3B6A074C" w:rsidR="00393C4C" w:rsidRPr="00AE1258" w:rsidRDefault="00056AB1" w:rsidP="00056AB1">
            <w:pPr>
              <w:pStyle w:val="Subtitle"/>
              <w:rPr>
                <w:rFonts w:ascii="Lucida Calligraphy" w:hAnsi="Lucida Calligraphy" w:cs="Aptos"/>
                <w:b/>
                <w:bCs/>
                <w:caps w:val="0"/>
                <w:color w:val="auto"/>
                <w:sz w:val="28"/>
                <w:szCs w:val="28"/>
                <w:lang w:val="en-GB" w:eastAsia="en-GB"/>
              </w:rPr>
            </w:pPr>
            <w:r w:rsidRPr="00AE1258">
              <w:rPr>
                <w:rFonts w:ascii="Lucida Calligraphy" w:hAnsi="Lucida Calligraphy" w:cs="Aptos"/>
                <w:b/>
                <w:bCs/>
                <w:caps w:val="0"/>
                <w:color w:val="auto"/>
                <w:sz w:val="28"/>
                <w:szCs w:val="28"/>
                <w:lang w:val="en-GB" w:eastAsia="en-GB"/>
              </w:rPr>
              <w:t xml:space="preserve">The Art of Recovery: </w:t>
            </w:r>
            <w:r w:rsidR="00393C4C" w:rsidRPr="00AE1258">
              <w:rPr>
                <w:rFonts w:ascii="Lucida Calligraphy" w:hAnsi="Lucida Calligraphy" w:cs="Aptos"/>
                <w:b/>
                <w:bCs/>
                <w:caps w:val="0"/>
                <w:color w:val="auto"/>
                <w:sz w:val="28"/>
                <w:szCs w:val="28"/>
                <w:lang w:val="en-GB" w:eastAsia="en-GB"/>
              </w:rPr>
              <w:t xml:space="preserve">Masking and </w:t>
            </w:r>
            <w:r w:rsidRPr="00AE1258">
              <w:rPr>
                <w:rFonts w:ascii="Lucida Calligraphy" w:hAnsi="Lucida Calligraphy" w:cs="Aptos"/>
                <w:b/>
                <w:bCs/>
                <w:caps w:val="0"/>
                <w:color w:val="auto"/>
                <w:sz w:val="28"/>
                <w:szCs w:val="28"/>
                <w:lang w:val="en-GB" w:eastAsia="en-GB"/>
              </w:rPr>
              <w:t>Unmasking Domestic Abuse</w:t>
            </w:r>
          </w:p>
          <w:p w14:paraId="0174F01F" w14:textId="77777777" w:rsidR="00393C4C" w:rsidRPr="00393C4C" w:rsidRDefault="00393C4C" w:rsidP="00056AB1">
            <w:pPr>
              <w:pStyle w:val="Subtitle"/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</w:pPr>
          </w:p>
          <w:p w14:paraId="30B964A1" w14:textId="622F72F0" w:rsidR="00393C4C" w:rsidRPr="00393C4C" w:rsidRDefault="00393C4C" w:rsidP="00056AB1">
            <w:pPr>
              <w:pStyle w:val="Subtitle"/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</w:pP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>Join us for this interactive s</w:t>
            </w:r>
            <w:r w:rsidR="00056AB1"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>urvivor-led exhibition exploring the hidden realities</w:t>
            </w: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>,</w:t>
            </w:r>
            <w:r w:rsidR="00056AB1"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 xml:space="preserve"> impact </w:t>
            </w: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 xml:space="preserve">and hope for recovery from domestic abuse. Suitable for all ages. </w:t>
            </w:r>
          </w:p>
          <w:p w14:paraId="2B08C8BA" w14:textId="77777777" w:rsidR="00393C4C" w:rsidRPr="00393C4C" w:rsidRDefault="00393C4C" w:rsidP="00056AB1">
            <w:pPr>
              <w:pStyle w:val="Subtitle"/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</w:pPr>
          </w:p>
          <w:p w14:paraId="2367F336" w14:textId="77777777" w:rsidR="00AE1258" w:rsidRDefault="00056AB1" w:rsidP="00056AB1">
            <w:pPr>
              <w:pStyle w:val="Subtitle"/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</w:pP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 xml:space="preserve">This educational exhibition invites </w:t>
            </w:r>
            <w:r w:rsidR="00393C4C"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>discussion</w:t>
            </w: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 xml:space="preserve">, challenges stigma, and centres the voices of those with lived experience. </w:t>
            </w:r>
          </w:p>
          <w:p w14:paraId="61B07E46" w14:textId="77777777" w:rsidR="00AE1258" w:rsidRDefault="00AE1258" w:rsidP="00056AB1">
            <w:pPr>
              <w:pStyle w:val="Subtitle"/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</w:pPr>
          </w:p>
          <w:p w14:paraId="12CAADBD" w14:textId="65EA1EE7" w:rsidR="00897FB4" w:rsidRPr="00393C4C" w:rsidRDefault="00056AB1" w:rsidP="00056AB1">
            <w:pPr>
              <w:pStyle w:val="Subtitle"/>
              <w:rPr>
                <w:rFonts w:ascii="Lucida Calligraphy" w:hAnsi="Lucida Calligraphy"/>
              </w:rPr>
            </w:pPr>
            <w:r w:rsidRPr="00393C4C">
              <w:rPr>
                <w:rFonts w:ascii="Lucida Calligraphy" w:hAnsi="Lucida Calligraphy" w:cs="Aptos"/>
                <w:caps w:val="0"/>
                <w:color w:val="auto"/>
                <w:sz w:val="24"/>
                <w:lang w:val="en-GB" w:eastAsia="en-GB"/>
              </w:rPr>
              <w:t>Join us to engage, to learn, and to stand in support of a future free from abuse.</w:t>
            </w:r>
          </w:p>
          <w:p w14:paraId="3A88E699" w14:textId="0E43ADAE" w:rsidR="00897FB4" w:rsidRPr="00897FB4" w:rsidRDefault="00393C4C" w:rsidP="00897FB4">
            <w:pPr>
              <w:pStyle w:val="Date"/>
            </w:pPr>
            <w:r>
              <w:t xml:space="preserve">Date: </w:t>
            </w:r>
            <w:r w:rsidR="00983C12">
              <w:t>Thursday</w:t>
            </w:r>
            <w:r>
              <w:t xml:space="preserve"> 14th May </w:t>
            </w:r>
          </w:p>
          <w:p w14:paraId="310347A3" w14:textId="77F7F252" w:rsidR="00897FB4" w:rsidRPr="00897FB4" w:rsidRDefault="00393C4C" w:rsidP="00897FB4">
            <w:pPr>
              <w:pStyle w:val="Time"/>
            </w:pPr>
            <w:r>
              <w:t>Time: Drop in</w:t>
            </w:r>
            <w:r w:rsidR="00AE1258">
              <w:t xml:space="preserve"> anytime</w:t>
            </w:r>
            <w:r>
              <w:t>: 10am-5pm</w:t>
            </w:r>
          </w:p>
          <w:p w14:paraId="63C58D49" w14:textId="77777777" w:rsidR="00AE1258" w:rsidRDefault="00393C4C" w:rsidP="00897FB4">
            <w:pPr>
              <w:pStyle w:val="Location"/>
            </w:pPr>
            <w:r>
              <w:t>Location: Centre 81</w:t>
            </w:r>
            <w:r w:rsidR="00AE1258">
              <w:t xml:space="preserve">, </w:t>
            </w:r>
          </w:p>
          <w:p w14:paraId="60A4476A" w14:textId="75144000" w:rsidR="00AE1258" w:rsidRDefault="00AE1258" w:rsidP="00897FB4">
            <w:pPr>
              <w:pStyle w:val="Location"/>
            </w:pPr>
            <w:r>
              <w:t xml:space="preserve">                        </w:t>
            </w:r>
            <w:proofErr w:type="spellStart"/>
            <w:r>
              <w:t>Whitecrook</w:t>
            </w:r>
            <w:proofErr w:type="spellEnd"/>
          </w:p>
          <w:p w14:paraId="570B19C7" w14:textId="234A8DBE" w:rsidR="00AE1258" w:rsidRDefault="00AE1258" w:rsidP="00897FB4">
            <w:pPr>
              <w:pStyle w:val="Location"/>
            </w:pPr>
            <w:r>
              <w:t xml:space="preserve">                        Clydebank, </w:t>
            </w:r>
          </w:p>
          <w:p w14:paraId="3B50B3FA" w14:textId="1BCDD154" w:rsidR="00897FB4" w:rsidRPr="00897FB4" w:rsidRDefault="00AE1258" w:rsidP="00AE1258">
            <w:pPr>
              <w:pStyle w:val="Location"/>
            </w:pPr>
            <w:r>
              <w:t xml:space="preserve">                        G81 1DP</w:t>
            </w:r>
            <w:r>
              <w:rPr>
                <w:noProof/>
              </w:rPr>
              <w:t xml:space="preserve">    </w:t>
            </w:r>
            <w:r w:rsidR="00056AB1">
              <w:rPr>
                <w:noProof/>
              </w:rPr>
              <w:t xml:space="preserve">                             </w:t>
            </w:r>
            <w:r>
              <w:rPr>
                <w:noProof/>
              </w:rPr>
              <w:t xml:space="preserve">    </w:t>
            </w:r>
            <w:r w:rsidR="00056AB1">
              <w:rPr>
                <w:noProof/>
              </w:rPr>
              <w:t xml:space="preserve"> </w:t>
            </w: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6394A34E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24C2E33F" w14:textId="703FEDCE" w:rsidR="00897FB4" w:rsidRPr="00897FB4" w:rsidRDefault="00983C12" w:rsidP="00F80D1D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CA2BC4C882A54AC18557B65E86FA53FF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r w:rsidR="00AE1258">
              <w:t>womenssafety.service@west-dunbarton.co.uk</w:t>
            </w:r>
          </w:p>
        </w:tc>
      </w:tr>
    </w:tbl>
    <w:p w14:paraId="5849C2BF" w14:textId="77777777" w:rsidR="002A068F" w:rsidRDefault="002A068F" w:rsidP="00A95506">
      <w:pPr>
        <w:pStyle w:val="NoSpacing"/>
      </w:pPr>
    </w:p>
    <w:sectPr w:rsidR="002A068F" w:rsidSect="00A9550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38E3" w14:textId="77777777" w:rsidR="00056AB1" w:rsidRDefault="00056AB1" w:rsidP="0068245E">
      <w:pPr>
        <w:spacing w:after="0" w:line="240" w:lineRule="auto"/>
      </w:pPr>
      <w:r>
        <w:separator/>
      </w:r>
    </w:p>
  </w:endnote>
  <w:endnote w:type="continuationSeparator" w:id="0">
    <w:p w14:paraId="4AB4D338" w14:textId="77777777" w:rsidR="00056AB1" w:rsidRDefault="00056AB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B0445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521E9" w14:textId="77777777" w:rsidR="00056AB1" w:rsidRDefault="00056AB1" w:rsidP="0068245E">
      <w:pPr>
        <w:spacing w:after="0" w:line="240" w:lineRule="auto"/>
      </w:pPr>
      <w:r>
        <w:separator/>
      </w:r>
    </w:p>
  </w:footnote>
  <w:footnote w:type="continuationSeparator" w:id="0">
    <w:p w14:paraId="6095CA2F" w14:textId="77777777" w:rsidR="00056AB1" w:rsidRDefault="00056AB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67C90" w14:textId="59A6BF05" w:rsidR="00AE1258" w:rsidRDefault="00AE12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CFAFFA6" wp14:editId="04F7C49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25195" cy="376555"/>
              <wp:effectExtent l="0" t="0" r="8255" b="4445"/>
              <wp:wrapNone/>
              <wp:docPr id="1493586051" name="Text Box 2" descr="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E1B2CF" w14:textId="23958645" w:rsidR="00AE1258" w:rsidRPr="00AE1258" w:rsidRDefault="00AE1258" w:rsidP="00AE125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</w:pPr>
                          <w:r w:rsidRPr="00AE1258"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  <w:t>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FAFF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marked" style="position:absolute;left:0;text-align:left;margin-left:0;margin-top:0;width:72.85pt;height:29.65pt;z-index:25166745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" filled="f" stroked="f">
              <v:textbox style="mso-fit-shape-to-text:t" inset="20pt,15pt,0,0">
                <w:txbxContent>
                  <w:p w14:paraId="2EE1B2CF" w14:textId="23958645" w:rsidR="00AE1258" w:rsidRPr="00AE1258" w:rsidRDefault="00AE1258" w:rsidP="00AE125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</w:pPr>
                    <w:r w:rsidRPr="00AE1258"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  <w:t>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82AD4" w14:textId="3E099716" w:rsidR="002A068F" w:rsidRDefault="00AE125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0F5F12D" wp14:editId="14E026E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25195" cy="376555"/>
              <wp:effectExtent l="0" t="0" r="8255" b="4445"/>
              <wp:wrapNone/>
              <wp:docPr id="1728577502" name="Text Box 3" descr="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E32D62" w14:textId="0750DB7A" w:rsidR="00AE1258" w:rsidRPr="00AE1258" w:rsidRDefault="00AE1258" w:rsidP="00AE125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</w:pPr>
                          <w:r w:rsidRPr="00AE1258"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  <w:t>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F5F1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marked" style="position:absolute;left:0;text-align:left;margin-left:0;margin-top:0;width:72.85pt;height:29.65pt;z-index:25166848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" filled="f" stroked="f">
              <v:textbox style="mso-fit-shape-to-text:t" inset="20pt,15pt,0,0">
                <w:txbxContent>
                  <w:p w14:paraId="55E32D62" w14:textId="0750DB7A" w:rsidR="00AE1258" w:rsidRPr="00AE1258" w:rsidRDefault="00AE1258" w:rsidP="00AE125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</w:pPr>
                    <w:r w:rsidRPr="00AE1258"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  <w:t>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068F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CC5CC45" wp14:editId="1B3A36E1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FFE47F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A068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35817FA" wp14:editId="059C9B2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C814709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3641" w14:textId="433C6359" w:rsidR="009124DD" w:rsidRDefault="00AE125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EBC2512" wp14:editId="6AC7031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25195" cy="376555"/>
              <wp:effectExtent l="0" t="0" r="8255" b="4445"/>
              <wp:wrapNone/>
              <wp:docPr id="1612795795" name="Text Box 1" descr="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19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655986" w14:textId="0A284313" w:rsidR="00AE1258" w:rsidRPr="00AE1258" w:rsidRDefault="00AE1258" w:rsidP="00AE125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</w:pPr>
                          <w:r w:rsidRPr="00AE1258">
                            <w:rPr>
                              <w:rFonts w:ascii="Aptos" w:eastAsia="Aptos" w:hAnsi="Aptos" w:cs="Aptos"/>
                              <w:noProof/>
                              <w:color w:val="13A10E"/>
                              <w:sz w:val="20"/>
                              <w:szCs w:val="20"/>
                            </w:rPr>
                            <w:t>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BC25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marked" style="position:absolute;left:0;text-align:left;margin-left:0;margin-top:0;width:72.85pt;height:29.65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" filled="f" stroked="f">
              <v:textbox style="mso-fit-shape-to-text:t" inset="20pt,15pt,0,0">
                <w:txbxContent>
                  <w:p w14:paraId="4B655986" w14:textId="0A284313" w:rsidR="00AE1258" w:rsidRPr="00AE1258" w:rsidRDefault="00AE1258" w:rsidP="00AE125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</w:pPr>
                    <w:r w:rsidRPr="00AE1258">
                      <w:rPr>
                        <w:rFonts w:ascii="Aptos" w:eastAsia="Aptos" w:hAnsi="Aptos" w:cs="Aptos"/>
                        <w:noProof/>
                        <w:color w:val="13A10E"/>
                        <w:sz w:val="20"/>
                        <w:szCs w:val="20"/>
                      </w:rPr>
                      <w:t>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3F9E084" wp14:editId="042719A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159060C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B0EB14A" wp14:editId="2DB45D7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B1DC11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B1"/>
    <w:rsid w:val="00056AB1"/>
    <w:rsid w:val="000E33EA"/>
    <w:rsid w:val="000F2500"/>
    <w:rsid w:val="001570B2"/>
    <w:rsid w:val="001624C3"/>
    <w:rsid w:val="00220400"/>
    <w:rsid w:val="0025250E"/>
    <w:rsid w:val="002733AA"/>
    <w:rsid w:val="002A068F"/>
    <w:rsid w:val="00393C4C"/>
    <w:rsid w:val="004611DB"/>
    <w:rsid w:val="00595F3E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983C12"/>
    <w:rsid w:val="00A95506"/>
    <w:rsid w:val="00A97492"/>
    <w:rsid w:val="00AB123B"/>
    <w:rsid w:val="00AC5DF2"/>
    <w:rsid w:val="00AE1258"/>
    <w:rsid w:val="00B168F9"/>
    <w:rsid w:val="00C67FD5"/>
    <w:rsid w:val="00C93A32"/>
    <w:rsid w:val="00CE754C"/>
    <w:rsid w:val="00CF207A"/>
    <w:rsid w:val="00D529A9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93D9A4"/>
  <w15:chartTrackingRefBased/>
  <w15:docId w15:val="{BF34DE69-5204-43C9-8226-5D92AD5F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NormalWeb">
    <w:name w:val="Normal (Web)"/>
    <w:basedOn w:val="Normal"/>
    <w:uiPriority w:val="99"/>
    <w:unhideWhenUsed/>
    <w:rsid w:val="00056AB1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cvey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A2BC4C882A54AC18557B65E86FA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0EED1-38CD-4461-8F9B-6F5F3ECDDE8E}"/>
      </w:docPartPr>
      <w:docPartBody>
        <w:p w:rsidR="00152A50" w:rsidRDefault="00152A50">
          <w:pPr>
            <w:pStyle w:val="CA2BC4C882A54AC18557B65E86FA53FF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50"/>
    <w:rsid w:val="000F2500"/>
    <w:rsid w:val="00152A50"/>
    <w:rsid w:val="0059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2BC4C882A54AC18557B65E86FA53FF">
    <w:name w:val="CA2BC4C882A54AC18557B65E86FA5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86</Words>
  <Characters>513</Characters>
  <Application>Microsoft Office Word</Application>
  <DocSecurity>0</DocSecurity>
  <Lines>19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McVey</dc:creator>
  <cp:keywords/>
  <dc:description/>
  <cp:lastModifiedBy>Grace McVey</cp:lastModifiedBy>
  <cp:revision>2</cp:revision>
  <dcterms:created xsi:type="dcterms:W3CDTF">2026-03-10T11:55:00Z</dcterms:created>
  <dcterms:modified xsi:type="dcterms:W3CDTF">2026-03-10T11:55:00Z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lassificationContentMarkingHeaderShapeIds">
    <vt:lpwstr>60214f93,59065083,6707ffde</vt:lpwstr>
  </property>
  <property fmtid="{D5CDD505-2E9C-101B-9397-08002B2CF9AE}" pid="4" name="ClassificationContentMarkingHeaderFontProps">
    <vt:lpwstr>#13a10e,10,Aptos</vt:lpwstr>
  </property>
  <property fmtid="{D5CDD505-2E9C-101B-9397-08002B2CF9AE}" pid="5" name="ClassificationContentMarkingHeaderText">
    <vt:lpwstr>Unmarked</vt:lpwstr>
  </property>
  <property fmtid="{D5CDD505-2E9C-101B-9397-08002B2CF9AE}" pid="6" name="MSIP_Label_9fd16334-1da1-4f8f-bf07-b92fc44b91ae_Enabled">
    <vt:lpwstr>true</vt:lpwstr>
  </property>
  <property fmtid="{D5CDD505-2E9C-101B-9397-08002B2CF9AE}" pid="7" name="MSIP_Label_9fd16334-1da1-4f8f-bf07-b92fc44b91ae_SetDate">
    <vt:lpwstr>2026-03-02T17:53:52Z</vt:lpwstr>
  </property>
  <property fmtid="{D5CDD505-2E9C-101B-9397-08002B2CF9AE}" pid="8" name="MSIP_Label_9fd16334-1da1-4f8f-bf07-b92fc44b91ae_Method">
    <vt:lpwstr>Privileged</vt:lpwstr>
  </property>
  <property fmtid="{D5CDD505-2E9C-101B-9397-08002B2CF9AE}" pid="9" name="MSIP_Label_9fd16334-1da1-4f8f-bf07-b92fc44b91ae_Name">
    <vt:lpwstr>Unmarked</vt:lpwstr>
  </property>
  <property fmtid="{D5CDD505-2E9C-101B-9397-08002B2CF9AE}" pid="10" name="MSIP_Label_9fd16334-1da1-4f8f-bf07-b92fc44b91ae_SiteId">
    <vt:lpwstr>f3f60289-1ebf-4762-b375-035d1eab5143</vt:lpwstr>
  </property>
  <property fmtid="{D5CDD505-2E9C-101B-9397-08002B2CF9AE}" pid="11" name="MSIP_Label_9fd16334-1da1-4f8f-bf07-b92fc44b91ae_ActionId">
    <vt:lpwstr>53b50121-8d02-4c14-ad70-181227ec70f4</vt:lpwstr>
  </property>
  <property fmtid="{D5CDD505-2E9C-101B-9397-08002B2CF9AE}" pid="12" name="MSIP_Label_9fd16334-1da1-4f8f-bf07-b92fc44b91ae_ContentBits">
    <vt:lpwstr>1</vt:lpwstr>
  </property>
  <property fmtid="{D5CDD505-2E9C-101B-9397-08002B2CF9AE}" pid="13" name="MSIP_Label_9fd16334-1da1-4f8f-bf07-b92fc44b91ae_Tag">
    <vt:lpwstr>10, 0, 1, 1</vt:lpwstr>
  </property>
</Properties>
</file>